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00" w:rsidRDefault="007C620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МБДОУ «Детский сад №56  «Родничок» </w:t>
      </w:r>
    </w:p>
    <w:p w:rsidR="007C6200" w:rsidRDefault="007C6200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График проведения весенних утренников   в 2017-2018 учебном году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918"/>
        <w:gridCol w:w="1997"/>
        <w:gridCol w:w="4558"/>
      </w:tblGrid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276627" w:rsidRDefault="007C6200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276627" w:rsidRDefault="007C6200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276627" w:rsidRDefault="007C6200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27.02.18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5 группа (стар.рус)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28.02.18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9 группа (2 млад.тат)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11группа (сред.тат)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8 группа (стар.рус)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01.03.18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3 группа (сред.рус)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4 группа (сред.рус)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02.03.18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10 группа (подг.рус)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05.03.18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6 группа (сред.тат)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2 группа (сред.тат)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7 группа (подг.тат)</w:t>
            </w:r>
          </w:p>
        </w:tc>
      </w:tr>
      <w:tr w:rsidR="007C6200" w:rsidRPr="002766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06.03.18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9:00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10:00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15:30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 группа (сред.рус)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12 группа (2 мл.рус)</w:t>
            </w:r>
          </w:p>
          <w:p w:rsidR="007C6200" w:rsidRPr="00AC58D1" w:rsidRDefault="007C6200">
            <w:pPr>
              <w:jc w:val="center"/>
              <w:rPr>
                <w:rFonts w:ascii="Times New Roman" w:hAnsi="Times New Roman" w:cs="Times New Roman"/>
              </w:rPr>
            </w:pPr>
            <w:r w:rsidRPr="00AC58D1">
              <w:rPr>
                <w:rFonts w:ascii="Times New Roman" w:hAnsi="Times New Roman" w:cs="Times New Roman"/>
                <w:sz w:val="32"/>
                <w:szCs w:val="32"/>
              </w:rPr>
              <w:t>13 группа (подг.тат)</w:t>
            </w:r>
          </w:p>
        </w:tc>
      </w:tr>
    </w:tbl>
    <w:p w:rsidR="007C6200" w:rsidRDefault="007C6200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7C6200" w:rsidRDefault="007C6200">
      <w:pPr>
        <w:spacing w:after="20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Заведующий М БДОУ №56 «Родничок»                         Р.Н. Акрамова    </w:t>
      </w:r>
    </w:p>
    <w:p w:rsidR="007C6200" w:rsidRDefault="007C6200">
      <w:pPr>
        <w:spacing w:after="200" w:line="276" w:lineRule="auto"/>
      </w:pPr>
    </w:p>
    <w:sectPr w:rsidR="007C6200" w:rsidSect="00B0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9AD"/>
    <w:rsid w:val="00276627"/>
    <w:rsid w:val="007C6200"/>
    <w:rsid w:val="00A779AD"/>
    <w:rsid w:val="00AC58D1"/>
    <w:rsid w:val="00B0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97</Words>
  <Characters>559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2018-02-16T05:41:00Z</dcterms:created>
  <dcterms:modified xsi:type="dcterms:W3CDTF">2018-02-16T05:41:00Z</dcterms:modified>
</cp:coreProperties>
</file>